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88855EA" w14:textId="77777777" w:rsidTr="00AF300E">
        <w:trPr>
          <w:trHeight w:val="2730"/>
        </w:trPr>
        <w:tc>
          <w:tcPr>
            <w:tcW w:w="10230" w:type="dxa"/>
          </w:tcPr>
          <w:p w14:paraId="7CCD4435" w14:textId="77777777" w:rsidR="001C0D28" w:rsidRDefault="000A3E06" w:rsidP="00AF300E">
            <w:pPr>
              <w:pStyle w:val="Heading1"/>
              <w:framePr w:hSpace="0" w:wrap="auto" w:vAnchor="margin" w:xAlign="left" w:yAlign="inline"/>
              <w:rPr>
                <w:sz w:val="56"/>
                <w:szCs w:val="56"/>
              </w:rPr>
            </w:pPr>
            <w:r w:rsidRPr="001C0D28">
              <w:rPr>
                <w:sz w:val="56"/>
                <w:szCs w:val="56"/>
              </w:rPr>
              <w:t xml:space="preserve">District #6 Corrections workshop </w:t>
            </w:r>
          </w:p>
          <w:p w14:paraId="3952997D" w14:textId="50663A09" w:rsidR="00AF300E" w:rsidRPr="001C0D28" w:rsidRDefault="000A3E06" w:rsidP="00AF300E">
            <w:pPr>
              <w:pStyle w:val="Heading1"/>
              <w:framePr w:hSpace="0" w:wrap="auto" w:vAnchor="margin" w:xAlign="left" w:yAlign="inline"/>
              <w:rPr>
                <w:sz w:val="56"/>
                <w:szCs w:val="56"/>
              </w:rPr>
            </w:pPr>
            <w:r w:rsidRPr="001C0D28">
              <w:rPr>
                <w:sz w:val="56"/>
                <w:szCs w:val="56"/>
              </w:rPr>
              <w:t>May 14, 2022, at 6:00 pm</w:t>
            </w:r>
          </w:p>
          <w:p w14:paraId="30D723E2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58865B5E" w14:textId="77777777" w:rsidTr="00AF300E">
        <w:trPr>
          <w:trHeight w:val="1445"/>
        </w:trPr>
        <w:tc>
          <w:tcPr>
            <w:tcW w:w="10228" w:type="dxa"/>
          </w:tcPr>
          <w:p w14:paraId="3154D06B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3D5759F9" wp14:editId="5B2376C1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76723E4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561E7CD" w14:textId="3EFD85B3" w:rsidR="00757DAB" w:rsidRDefault="00757DAB" w:rsidP="000A3E06">
            <w:pPr>
              <w:spacing w:before="300" w:after="100"/>
              <w:jc w:val="center"/>
            </w:pPr>
            <w:r>
              <w:t>A</w:t>
            </w:r>
            <w:r w:rsidR="001C0D28">
              <w:t xml:space="preserve">lcoholics Anonymous </w:t>
            </w:r>
            <w:r>
              <w:t>Corrections Workshop:</w:t>
            </w:r>
          </w:p>
          <w:p w14:paraId="338E6000" w14:textId="24CB1368" w:rsidR="00757DAB" w:rsidRDefault="00757DAB" w:rsidP="000A3E06">
            <w:pPr>
              <w:spacing w:before="300" w:after="100"/>
              <w:jc w:val="center"/>
            </w:pPr>
            <w:r>
              <w:t xml:space="preserve"> “Coming Together for the Inmate!” </w:t>
            </w:r>
          </w:p>
          <w:p w14:paraId="46960A95" w14:textId="7805C0E1" w:rsidR="00AF300E" w:rsidRPr="00AF300E" w:rsidRDefault="00757DAB" w:rsidP="000A3E06">
            <w:pPr>
              <w:spacing w:before="300" w:after="100"/>
              <w:jc w:val="center"/>
            </w:pPr>
            <w:r>
              <w:t>Speakers with a Question &amp; Answer format</w:t>
            </w:r>
          </w:p>
          <w:p w14:paraId="0520DB36" w14:textId="77777777" w:rsidR="00AF300E" w:rsidRPr="00AF300E" w:rsidRDefault="00AF300E" w:rsidP="00AF300E">
            <w:pPr>
              <w:jc w:val="center"/>
            </w:pPr>
          </w:p>
        </w:tc>
      </w:tr>
      <w:tr w:rsidR="00AF300E" w:rsidRPr="00512CE0" w14:paraId="73F1D190" w14:textId="77777777" w:rsidTr="00AF300E">
        <w:trPr>
          <w:trHeight w:val="1890"/>
        </w:trPr>
        <w:tc>
          <w:tcPr>
            <w:tcW w:w="10228" w:type="dxa"/>
          </w:tcPr>
          <w:p w14:paraId="356BFA31" w14:textId="77777777" w:rsidR="00AF300E" w:rsidRPr="00512CE0" w:rsidRDefault="00AF300E" w:rsidP="00AF300E">
            <w:pPr>
              <w:spacing w:after="100"/>
              <w:jc w:val="center"/>
              <w:rPr>
                <w:sz w:val="36"/>
                <w:szCs w:val="36"/>
              </w:rPr>
            </w:pPr>
            <w:r w:rsidRPr="00512CE0"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inline distT="0" distB="0" distL="0" distR="0" wp14:anchorId="7A8FA705" wp14:editId="74077402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A7CE4AA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0A6A09DD" w14:textId="1DED88BA" w:rsidR="00AF300E" w:rsidRPr="00512CE0" w:rsidRDefault="00757DAB" w:rsidP="00AF300E">
            <w:pPr>
              <w:spacing w:before="300" w:after="100"/>
              <w:jc w:val="center"/>
              <w:rPr>
                <w:sz w:val="36"/>
                <w:szCs w:val="36"/>
              </w:rPr>
            </w:pPr>
            <w:r w:rsidRPr="00512CE0">
              <w:rPr>
                <w:sz w:val="36"/>
                <w:szCs w:val="36"/>
              </w:rPr>
              <w:t xml:space="preserve">Snacks &amp; </w:t>
            </w:r>
            <w:r w:rsidR="001C0D28" w:rsidRPr="00512CE0">
              <w:rPr>
                <w:sz w:val="36"/>
                <w:szCs w:val="36"/>
              </w:rPr>
              <w:t>D</w:t>
            </w:r>
            <w:r w:rsidRPr="00512CE0">
              <w:rPr>
                <w:sz w:val="36"/>
                <w:szCs w:val="36"/>
              </w:rPr>
              <w:t xml:space="preserve">rinks </w:t>
            </w:r>
            <w:r w:rsidR="001C0D28" w:rsidRPr="00512CE0">
              <w:rPr>
                <w:sz w:val="36"/>
                <w:szCs w:val="36"/>
              </w:rPr>
              <w:t xml:space="preserve">provided or join us via Zoom  </w:t>
            </w:r>
          </w:p>
          <w:p w14:paraId="2EC341D6" w14:textId="25CB6886" w:rsidR="00AF300E" w:rsidRPr="00512CE0" w:rsidRDefault="001C0D28" w:rsidP="00AF300E">
            <w:pPr>
              <w:spacing w:after="100"/>
              <w:jc w:val="center"/>
              <w:rPr>
                <w:sz w:val="36"/>
                <w:szCs w:val="36"/>
              </w:rPr>
            </w:pPr>
            <w:r w:rsidRPr="00512CE0">
              <w:rPr>
                <w:sz w:val="36"/>
                <w:szCs w:val="36"/>
              </w:rPr>
              <w:t>Sandy S. D6 Corrections Committee Chair</w:t>
            </w:r>
          </w:p>
          <w:p w14:paraId="21091185" w14:textId="313C6D2F" w:rsidR="001C0D28" w:rsidRPr="00512CE0" w:rsidRDefault="00795A7E" w:rsidP="00AF300E">
            <w:pPr>
              <w:spacing w:after="100"/>
              <w:jc w:val="center"/>
              <w:rPr>
                <w:sz w:val="36"/>
                <w:szCs w:val="36"/>
              </w:rPr>
            </w:pPr>
            <w:hyperlink r:id="rId6" w:history="1">
              <w:r w:rsidR="001C0D28" w:rsidRPr="00512CE0">
                <w:rPr>
                  <w:rStyle w:val="Hyperlink"/>
                  <w:color w:val="auto"/>
                  <w:sz w:val="36"/>
                  <w:szCs w:val="36"/>
                </w:rPr>
                <w:t>Iccaboo5236@gmail.com</w:t>
              </w:r>
            </w:hyperlink>
            <w:r w:rsidR="001C0D28" w:rsidRPr="00512CE0">
              <w:rPr>
                <w:color w:val="auto"/>
                <w:sz w:val="36"/>
                <w:szCs w:val="36"/>
              </w:rPr>
              <w:t xml:space="preserve"> or </w:t>
            </w:r>
            <w:r w:rsidR="001C0D28" w:rsidRPr="00512CE0">
              <w:rPr>
                <w:sz w:val="36"/>
                <w:szCs w:val="36"/>
              </w:rPr>
              <w:t>719-281-9588 for more information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4FE174B" w14:textId="77777777" w:rsidTr="00AF300E">
        <w:trPr>
          <w:trHeight w:val="589"/>
        </w:trPr>
        <w:tc>
          <w:tcPr>
            <w:tcW w:w="10230" w:type="dxa"/>
          </w:tcPr>
          <w:p w14:paraId="7BFCF9D4" w14:textId="77777777" w:rsidR="000A3E06" w:rsidRDefault="000A3E06" w:rsidP="00AF300E">
            <w:pPr>
              <w:pStyle w:val="Heading3"/>
              <w:framePr w:hSpace="0" w:wrap="auto" w:vAnchor="margin" w:xAlign="left" w:yAlign="inline"/>
            </w:pPr>
            <w:r>
              <w:t xml:space="preserve">First United Methodist Church </w:t>
            </w:r>
          </w:p>
          <w:p w14:paraId="16AE6717" w14:textId="77777777" w:rsidR="000A3E06" w:rsidRDefault="000A3E06" w:rsidP="00AF300E">
            <w:pPr>
              <w:pStyle w:val="Heading3"/>
              <w:framePr w:hSpace="0" w:wrap="auto" w:vAnchor="margin" w:xAlign="left" w:yAlign="inline"/>
            </w:pPr>
            <w:r>
              <w:t>1501 S. 4</w:t>
            </w:r>
            <w:r w:rsidRPr="000A3E06">
              <w:rPr>
                <w:vertAlign w:val="superscript"/>
              </w:rPr>
              <w:t>th</w:t>
            </w:r>
            <w:r>
              <w:t xml:space="preserve"> St. Raton NM. 87740 or </w:t>
            </w:r>
          </w:p>
          <w:p w14:paraId="636DE275" w14:textId="40A1801E" w:rsidR="00AF300E" w:rsidRDefault="000A3E06" w:rsidP="00AF300E">
            <w:pPr>
              <w:pStyle w:val="Heading3"/>
              <w:framePr w:hSpace="0" w:wrap="auto" w:vAnchor="margin" w:xAlign="left" w:yAlign="inline"/>
            </w:pPr>
            <w:r>
              <w:t>Zoom ID# 773 621 4261 password 1234</w:t>
            </w:r>
          </w:p>
          <w:p w14:paraId="1F016EA3" w14:textId="09B0EC82" w:rsidR="000A3E06" w:rsidRPr="000A3E06" w:rsidRDefault="000A3E06" w:rsidP="000A3E06"/>
        </w:tc>
      </w:tr>
    </w:tbl>
    <w:p w14:paraId="72D054EF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5CFA610B" wp14:editId="0C69C7A1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8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DDC23C" w14:textId="77777777" w:rsidR="00795A7E" w:rsidRDefault="00795A7E">
      <w:pPr>
        <w:spacing w:before="0"/>
      </w:pPr>
      <w:r>
        <w:separator/>
      </w:r>
    </w:p>
  </w:endnote>
  <w:endnote w:type="continuationSeparator" w:id="0">
    <w:p w14:paraId="33569968" w14:textId="77777777" w:rsidR="00795A7E" w:rsidRDefault="00795A7E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altName w:val="Century Gothic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8FE623" w14:textId="77777777" w:rsidR="00795A7E" w:rsidRDefault="00795A7E">
      <w:pPr>
        <w:spacing w:before="0"/>
      </w:pPr>
      <w:r>
        <w:separator/>
      </w:r>
    </w:p>
  </w:footnote>
  <w:footnote w:type="continuationSeparator" w:id="0">
    <w:p w14:paraId="007EADBA" w14:textId="77777777" w:rsidR="00795A7E" w:rsidRDefault="00795A7E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A0786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E06"/>
    <w:rsid w:val="00024B92"/>
    <w:rsid w:val="0003383B"/>
    <w:rsid w:val="000A3E06"/>
    <w:rsid w:val="0012686D"/>
    <w:rsid w:val="001C0D28"/>
    <w:rsid w:val="001D6E60"/>
    <w:rsid w:val="002D3176"/>
    <w:rsid w:val="003B2720"/>
    <w:rsid w:val="003E6DF0"/>
    <w:rsid w:val="004008C9"/>
    <w:rsid w:val="004650EC"/>
    <w:rsid w:val="00512CE0"/>
    <w:rsid w:val="005325F0"/>
    <w:rsid w:val="00582666"/>
    <w:rsid w:val="00673C5F"/>
    <w:rsid w:val="006B609A"/>
    <w:rsid w:val="00715CEC"/>
    <w:rsid w:val="00723AA3"/>
    <w:rsid w:val="00757DAB"/>
    <w:rsid w:val="00795A7E"/>
    <w:rsid w:val="00980BCC"/>
    <w:rsid w:val="00A51113"/>
    <w:rsid w:val="00AF300E"/>
    <w:rsid w:val="00BA61F0"/>
    <w:rsid w:val="00CA580F"/>
    <w:rsid w:val="00D02AD4"/>
    <w:rsid w:val="00D85786"/>
    <w:rsid w:val="00D877AD"/>
    <w:rsid w:val="00E32C9C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226FC0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1C0D28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C0D2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Iccaboo5236@gmail.com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thl\AppData\Local\Packages\Microsoft.Office.Desktop_8wekyb3d8bbwe\LocalCache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0</TotalTime>
  <Pages>1</Pages>
  <Words>72</Words>
  <Characters>414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2022-04-10T03:43:00Z</dcterms:created>
  <dcterms:modified xsi:type="dcterms:W3CDTF">2022-04-10T03:43:00Z</dcterms:modified>
</cp:coreProperties>
</file>